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E9A" w:rsidRPr="00D00B5D" w:rsidRDefault="00730E9A" w:rsidP="006A1AC9">
      <w:pPr>
        <w:jc w:val="center"/>
        <w:rPr>
          <w:sz w:val="40"/>
          <w:szCs w:val="40"/>
          <w:u w:val="single"/>
        </w:rPr>
      </w:pPr>
      <w:r w:rsidRPr="00D00B5D">
        <w:rPr>
          <w:sz w:val="40"/>
          <w:szCs w:val="40"/>
          <w:u w:val="single"/>
        </w:rPr>
        <w:t>SHOW RECIPE</w:t>
      </w:r>
    </w:p>
    <w:p w:rsidR="00730E9A" w:rsidRPr="00ED3E52" w:rsidRDefault="00730E9A" w:rsidP="00ED3E52">
      <w:pPr>
        <w:pStyle w:val="Title"/>
        <w:jc w:val="center"/>
        <w:rPr>
          <w:rFonts w:cs="Times New Roman"/>
          <w:b/>
          <w:bCs/>
          <w:sz w:val="44"/>
          <w:szCs w:val="44"/>
          <w:u w:val="single"/>
        </w:rPr>
      </w:pPr>
      <w:r w:rsidRPr="00ED3E52">
        <w:rPr>
          <w:b/>
          <w:bCs/>
          <w:sz w:val="44"/>
          <w:szCs w:val="44"/>
        </w:rPr>
        <w:t>“</w:t>
      </w:r>
      <w:r w:rsidRPr="002D2994">
        <w:rPr>
          <w:b/>
          <w:bCs/>
          <w:sz w:val="44"/>
          <w:szCs w:val="44"/>
          <w:u w:val="single"/>
        </w:rPr>
        <w:t>Chocolate Beetroot Cake</w:t>
      </w:r>
      <w:r w:rsidRPr="00ED3E52">
        <w:rPr>
          <w:b/>
          <w:bCs/>
          <w:sz w:val="44"/>
          <w:szCs w:val="44"/>
        </w:rPr>
        <w:t>”</w:t>
      </w:r>
    </w:p>
    <w:p w:rsidR="00730E9A" w:rsidRPr="00631DEA" w:rsidRDefault="00730E9A" w:rsidP="006A1AC9">
      <w:pPr>
        <w:pStyle w:val="Title"/>
        <w:numPr>
          <w:ilvl w:val="0"/>
          <w:numId w:val="5"/>
        </w:numPr>
        <w:rPr>
          <w:rFonts w:ascii="Calibri" w:hAnsi="Calibri" w:cs="Calibri"/>
          <w:sz w:val="28"/>
          <w:szCs w:val="28"/>
        </w:rPr>
      </w:pPr>
      <w:r w:rsidRPr="00631DEA">
        <w:rPr>
          <w:rFonts w:ascii="Calibri" w:hAnsi="Calibri" w:cs="Calibri"/>
          <w:sz w:val="28"/>
          <w:szCs w:val="28"/>
        </w:rPr>
        <w:t xml:space="preserve">275g (10 oz) S.R. Flour </w:t>
      </w:r>
    </w:p>
    <w:p w:rsidR="00730E9A" w:rsidRPr="00D00B5D" w:rsidRDefault="00730E9A" w:rsidP="00317777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 w:rsidRPr="00D00B5D">
        <w:rPr>
          <w:sz w:val="28"/>
          <w:szCs w:val="28"/>
        </w:rPr>
        <w:t xml:space="preserve">65 g (2.5oz) Organic Cocoa Powder </w:t>
      </w:r>
    </w:p>
    <w:p w:rsidR="00730E9A" w:rsidRPr="00D00B5D" w:rsidRDefault="00730E9A" w:rsidP="006A1AC9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 w:rsidRPr="00D00B5D">
        <w:rPr>
          <w:sz w:val="28"/>
          <w:szCs w:val="28"/>
        </w:rPr>
        <w:t xml:space="preserve">220g (7.5oz) Castor Sugar </w:t>
      </w:r>
    </w:p>
    <w:p w:rsidR="00730E9A" w:rsidRDefault="00730E9A" w:rsidP="006A1AC9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 w:rsidRPr="00D00B5D">
        <w:rPr>
          <w:sz w:val="28"/>
          <w:szCs w:val="28"/>
        </w:rPr>
        <w:t xml:space="preserve">300ml (0.5 Pint) Sunflower Oil </w:t>
      </w:r>
    </w:p>
    <w:p w:rsidR="00730E9A" w:rsidRPr="00D00B5D" w:rsidRDefault="00730E9A" w:rsidP="006A1AC9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sz w:val="28"/>
          <w:szCs w:val="28"/>
        </w:rPr>
        <w:t>pinch of salt</w:t>
      </w:r>
    </w:p>
    <w:p w:rsidR="00730E9A" w:rsidRPr="00D00B5D" w:rsidRDefault="00730E9A" w:rsidP="006A1AC9">
      <w:pPr>
        <w:pStyle w:val="ListParagraph"/>
        <w:numPr>
          <w:ilvl w:val="0"/>
          <w:numId w:val="5"/>
        </w:numPr>
        <w:rPr>
          <w:rFonts w:cs="Times New Roman"/>
          <w:sz w:val="28"/>
          <w:szCs w:val="28"/>
        </w:rPr>
      </w:pPr>
      <w:r w:rsidRPr="00D00B5D">
        <w:rPr>
          <w:sz w:val="28"/>
          <w:szCs w:val="28"/>
        </w:rPr>
        <w:t>1 Teaspoon of Vanilla Essence</w:t>
      </w:r>
    </w:p>
    <w:p w:rsidR="00730E9A" w:rsidRPr="00D00B5D" w:rsidRDefault="00730E9A" w:rsidP="006A1AC9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00B5D">
        <w:rPr>
          <w:sz w:val="28"/>
          <w:szCs w:val="28"/>
        </w:rPr>
        <w:t>3 free-range eggs</w:t>
      </w:r>
    </w:p>
    <w:p w:rsidR="00730E9A" w:rsidRPr="00D00B5D" w:rsidRDefault="00730E9A" w:rsidP="00D00B5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00B5D">
        <w:rPr>
          <w:sz w:val="28"/>
          <w:szCs w:val="28"/>
        </w:rPr>
        <w:t>250g (9oz) Cooked Beetroot (grated)</w:t>
      </w:r>
    </w:p>
    <w:p w:rsidR="00730E9A" w:rsidRPr="00D00B5D" w:rsidRDefault="00730E9A" w:rsidP="00D00B5D">
      <w:pPr>
        <w:pStyle w:val="ListParagraph"/>
        <w:ind w:left="0"/>
        <w:rPr>
          <w:sz w:val="28"/>
          <w:szCs w:val="28"/>
        </w:rPr>
      </w:pPr>
      <w:r w:rsidRPr="00D00B5D">
        <w:rPr>
          <w:sz w:val="28"/>
          <w:szCs w:val="28"/>
        </w:rPr>
        <w:t>For the icing:</w:t>
      </w:r>
    </w:p>
    <w:p w:rsidR="00730E9A" w:rsidRPr="00D00B5D" w:rsidRDefault="00730E9A" w:rsidP="00D00B5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100 g (3.5 oz)</w:t>
      </w:r>
      <w:r w:rsidRPr="00D00B5D">
        <w:rPr>
          <w:sz w:val="28"/>
          <w:szCs w:val="28"/>
        </w:rPr>
        <w:t xml:space="preserve"> full fat cream cheese</w:t>
      </w:r>
    </w:p>
    <w:p w:rsidR="00730E9A" w:rsidRPr="00D00B5D" w:rsidRDefault="00730E9A" w:rsidP="00D00B5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125 g</w:t>
      </w:r>
      <w:r w:rsidRPr="00D00B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(4.5 oz) </w:t>
      </w:r>
      <w:r w:rsidRPr="00D00B5D">
        <w:rPr>
          <w:sz w:val="28"/>
          <w:szCs w:val="28"/>
        </w:rPr>
        <w:t>soft butter</w:t>
      </w:r>
    </w:p>
    <w:p w:rsidR="00730E9A" w:rsidRPr="00D00B5D" w:rsidRDefault="00730E9A" w:rsidP="00D00B5D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200 g</w:t>
      </w:r>
      <w:r w:rsidRPr="00D00B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(7 oz) </w:t>
      </w:r>
      <w:r w:rsidRPr="00D00B5D">
        <w:rPr>
          <w:sz w:val="28"/>
          <w:szCs w:val="28"/>
        </w:rPr>
        <w:t>icing sugar</w:t>
      </w:r>
    </w:p>
    <w:p w:rsidR="00730E9A" w:rsidRPr="00D00B5D" w:rsidRDefault="00730E9A" w:rsidP="00D00B5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00B5D">
        <w:rPr>
          <w:sz w:val="28"/>
          <w:szCs w:val="28"/>
        </w:rPr>
        <w:t>1 tsp vanilla essence</w:t>
      </w:r>
    </w:p>
    <w:p w:rsidR="00730E9A" w:rsidRPr="00ED3E52" w:rsidRDefault="00730E9A" w:rsidP="00ED3E52">
      <w:pPr>
        <w:pStyle w:val="BodyText"/>
        <w:rPr>
          <w:sz w:val="28"/>
          <w:szCs w:val="28"/>
        </w:rPr>
      </w:pPr>
      <w:r w:rsidRPr="00ED3E52">
        <w:rPr>
          <w:sz w:val="28"/>
          <w:szCs w:val="28"/>
        </w:rPr>
        <w:t xml:space="preserve">Sift the cocoa and flour with the salt and the sugar.  </w:t>
      </w:r>
    </w:p>
    <w:p w:rsidR="00730E9A" w:rsidRPr="00ED3E52" w:rsidRDefault="00730E9A" w:rsidP="00ED3E52">
      <w:pPr>
        <w:pStyle w:val="BodyText"/>
        <w:rPr>
          <w:sz w:val="28"/>
          <w:szCs w:val="28"/>
        </w:rPr>
      </w:pPr>
      <w:r w:rsidRPr="00ED3E52">
        <w:rPr>
          <w:sz w:val="28"/>
          <w:szCs w:val="28"/>
        </w:rPr>
        <w:t>Whisk the sunflower oil, vanilla &amp; eggs together until thick. Add the beetroot and mix well with the dry ingredients until it is a glorious purple colour.</w:t>
      </w:r>
    </w:p>
    <w:p w:rsidR="00730E9A" w:rsidRPr="00ED3E52" w:rsidRDefault="00730E9A" w:rsidP="00ED3E52">
      <w:pPr>
        <w:pStyle w:val="BodyText"/>
        <w:rPr>
          <w:sz w:val="28"/>
          <w:szCs w:val="28"/>
        </w:rPr>
      </w:pPr>
      <w:r w:rsidRPr="00ED3E52">
        <w:rPr>
          <w:sz w:val="28"/>
          <w:szCs w:val="28"/>
        </w:rPr>
        <w:t xml:space="preserve">Pour into 2 x 7” sandwich tins and bake in a pre-heated oven – no5/190c/375F for about 35minutes or when the cake springs back when lightly pressed. Allow to cool before removing from the tins. </w:t>
      </w:r>
    </w:p>
    <w:p w:rsidR="00730E9A" w:rsidRDefault="00730E9A" w:rsidP="00986BFC">
      <w:pPr>
        <w:pStyle w:val="Title"/>
        <w:jc w:val="center"/>
        <w:rPr>
          <w:rFonts w:cs="Times New Roman"/>
          <w:sz w:val="28"/>
          <w:szCs w:val="28"/>
        </w:rPr>
      </w:pPr>
      <w:r w:rsidRPr="00ED3E52">
        <w:rPr>
          <w:sz w:val="28"/>
          <w:szCs w:val="28"/>
        </w:rPr>
        <w:t>Decorate with a cream cheese frosting, using it to fill the middle and decorate the top of the cake.</w:t>
      </w:r>
    </w:p>
    <w:p w:rsidR="00730E9A" w:rsidRPr="003F7EE3" w:rsidRDefault="00730E9A" w:rsidP="00986BFC">
      <w:pPr>
        <w:pStyle w:val="Title"/>
        <w:jc w:val="center"/>
        <w:rPr>
          <w:b/>
          <w:bCs/>
          <w:sz w:val="52"/>
          <w:szCs w:val="52"/>
          <w:u w:val="single"/>
        </w:rPr>
      </w:pPr>
      <w:r w:rsidRPr="00986BFC">
        <w:rPr>
          <w:b/>
          <w:bCs/>
          <w:sz w:val="52"/>
          <w:szCs w:val="52"/>
          <w:u w:val="single"/>
        </w:rPr>
        <w:t xml:space="preserve"> </w:t>
      </w:r>
      <w:r w:rsidRPr="003F7EE3">
        <w:rPr>
          <w:b/>
          <w:bCs/>
          <w:sz w:val="52"/>
          <w:szCs w:val="52"/>
          <w:u w:val="single"/>
        </w:rPr>
        <w:t>Askham, Helton &amp; District</w:t>
      </w:r>
    </w:p>
    <w:p w:rsidR="00730E9A" w:rsidRPr="008B6048" w:rsidRDefault="00730E9A" w:rsidP="00986BFC">
      <w:pPr>
        <w:pStyle w:val="Title"/>
        <w:jc w:val="center"/>
        <w:rPr>
          <w:rFonts w:cs="Times New Roman"/>
          <w:b/>
          <w:bCs/>
          <w:sz w:val="52"/>
          <w:szCs w:val="52"/>
          <w:u w:val="single"/>
        </w:rPr>
      </w:pPr>
      <w:r w:rsidRPr="008B6048">
        <w:rPr>
          <w:b/>
          <w:bCs/>
          <w:sz w:val="52"/>
          <w:szCs w:val="52"/>
          <w:u w:val="single"/>
        </w:rPr>
        <w:t>Village Show</w:t>
      </w:r>
    </w:p>
    <w:p w:rsidR="00730E9A" w:rsidRPr="00195304" w:rsidRDefault="00730E9A" w:rsidP="00986BFC">
      <w:pPr>
        <w:pStyle w:val="Title"/>
        <w:jc w:val="center"/>
        <w:rPr>
          <w:rFonts w:cs="Times New Roman"/>
          <w:b/>
          <w:bCs/>
          <w:sz w:val="14"/>
          <w:szCs w:val="14"/>
        </w:rPr>
      </w:pPr>
      <w:r w:rsidRPr="00195304">
        <w:rPr>
          <w:b/>
          <w:bCs/>
          <w:sz w:val="28"/>
          <w:szCs w:val="28"/>
        </w:rPr>
        <w:t>Patron: Mr Charles Lowther.</w:t>
      </w:r>
    </w:p>
    <w:p w:rsidR="00730E9A" w:rsidRPr="0020463A" w:rsidRDefault="00730E9A" w:rsidP="00986BFC">
      <w:pPr>
        <w:pStyle w:val="Title"/>
        <w:jc w:val="center"/>
        <w:rPr>
          <w:rFonts w:cs="Times New Roman"/>
          <w:b/>
          <w:bCs/>
          <w:sz w:val="18"/>
          <w:szCs w:val="18"/>
          <w:u w:val="single"/>
        </w:rPr>
      </w:pPr>
    </w:p>
    <w:p w:rsidR="00730E9A" w:rsidRPr="0020463A" w:rsidRDefault="00730E9A" w:rsidP="00986BFC">
      <w:pPr>
        <w:pStyle w:val="Title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20463A">
        <w:rPr>
          <w:b/>
          <w:bCs/>
          <w:sz w:val="28"/>
          <w:szCs w:val="28"/>
          <w:u w:val="single"/>
        </w:rPr>
        <w:t>Schedule and Entry Form</w:t>
      </w:r>
    </w:p>
    <w:p w:rsidR="00730E9A" w:rsidRPr="0020463A" w:rsidRDefault="00730E9A" w:rsidP="00986BFC">
      <w:pPr>
        <w:pStyle w:val="Title"/>
        <w:jc w:val="center"/>
        <w:rPr>
          <w:b/>
          <w:bCs/>
          <w:sz w:val="28"/>
          <w:szCs w:val="28"/>
          <w:u w:val="single"/>
        </w:rPr>
      </w:pPr>
      <w:r w:rsidRPr="0020463A">
        <w:rPr>
          <w:b/>
          <w:bCs/>
          <w:sz w:val="28"/>
          <w:szCs w:val="28"/>
          <w:u w:val="single"/>
        </w:rPr>
        <w:t>Askham Community Centre</w:t>
      </w:r>
    </w:p>
    <w:p w:rsidR="00730E9A" w:rsidRPr="0020463A" w:rsidRDefault="00730E9A" w:rsidP="00986BFC">
      <w:pPr>
        <w:jc w:val="center"/>
        <w:rPr>
          <w:rFonts w:cs="Times New Roman"/>
          <w:sz w:val="16"/>
          <w:szCs w:val="16"/>
        </w:rPr>
      </w:pPr>
      <w:r w:rsidRPr="00013466">
        <w:rPr>
          <w:sz w:val="40"/>
          <w:szCs w:val="40"/>
          <w:u w:val="single"/>
        </w:rPr>
        <w:t xml:space="preserve">Saturday </w:t>
      </w:r>
      <w:r>
        <w:rPr>
          <w:sz w:val="40"/>
          <w:szCs w:val="40"/>
          <w:u w:val="single"/>
        </w:rPr>
        <w:t>7</w:t>
      </w:r>
      <w:r w:rsidRPr="00013466">
        <w:rPr>
          <w:sz w:val="40"/>
          <w:szCs w:val="40"/>
          <w:u w:val="single"/>
          <w:vertAlign w:val="superscript"/>
        </w:rPr>
        <w:t>th</w:t>
      </w:r>
      <w:r w:rsidRPr="00013466">
        <w:rPr>
          <w:sz w:val="40"/>
          <w:szCs w:val="40"/>
          <w:u w:val="single"/>
        </w:rPr>
        <w:t xml:space="preserve"> September 201</w:t>
      </w:r>
      <w:r>
        <w:rPr>
          <w:sz w:val="40"/>
          <w:szCs w:val="40"/>
          <w:u w:val="single"/>
        </w:rPr>
        <w:t>9</w:t>
      </w:r>
    </w:p>
    <w:p w:rsidR="00730E9A" w:rsidRPr="0020463A" w:rsidRDefault="00730E9A" w:rsidP="00986BFC">
      <w:pPr>
        <w:jc w:val="center"/>
        <w:rPr>
          <w:rFonts w:cs="Times New Roman"/>
          <w:sz w:val="20"/>
          <w:szCs w:val="20"/>
          <w:u w:val="single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96.8pt;margin-top:186.9pt;width:158.55pt;height:35.95pt;z-index:251658240;visibility:visible">
            <v:textbox>
              <w:txbxContent>
                <w:p w:rsidR="00730E9A" w:rsidRPr="008B6048" w:rsidRDefault="00730E9A" w:rsidP="008B6048">
                  <w:pPr>
                    <w:pStyle w:val="NoSpacing"/>
                    <w:jc w:val="center"/>
                  </w:pPr>
                  <w:bookmarkStart w:id="0" w:name="_GoBack"/>
                  <w:r w:rsidRPr="008B6048">
                    <w:t>Competition winner at</w:t>
                  </w:r>
                </w:p>
                <w:p w:rsidR="00730E9A" w:rsidRDefault="00730E9A" w:rsidP="008B6048">
                  <w:pPr>
                    <w:pStyle w:val="NoSpacing"/>
                    <w:jc w:val="center"/>
                  </w:pPr>
                  <w:r w:rsidRPr="008B6048">
                    <w:t>Lowther Endowed Primary</w:t>
                  </w:r>
                  <w:r>
                    <w:t xml:space="preserve"> </w:t>
                  </w:r>
                  <w:bookmarkEnd w:id="0"/>
                  <w:r>
                    <w:t>school</w:t>
                  </w:r>
                </w:p>
              </w:txbxContent>
            </v:textbox>
          </v:shape>
        </w:pict>
      </w:r>
      <w:r w:rsidRPr="008D6742">
        <w:rPr>
          <w:rFonts w:cs="Times New Roman"/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25" type="#_x0000_t75" style="width:321.75pt;height:210pt;visibility:visible">
            <v:imagedata r:id="rId5" o:title=""/>
          </v:shape>
        </w:pict>
      </w:r>
    </w:p>
    <w:p w:rsidR="00730E9A" w:rsidRDefault="00730E9A" w:rsidP="00986BFC">
      <w:pPr>
        <w:pStyle w:val="NoSpacing"/>
        <w:jc w:val="center"/>
        <w:rPr>
          <w:rFonts w:cs="Times New Roman"/>
          <w:sz w:val="24"/>
          <w:szCs w:val="24"/>
        </w:rPr>
      </w:pPr>
      <w:r w:rsidRPr="0020463A">
        <w:rPr>
          <w:sz w:val="24"/>
          <w:szCs w:val="24"/>
        </w:rPr>
        <w:t>The Hall will be open for EXHIBITORS from 8am until</w:t>
      </w:r>
      <w:r w:rsidRPr="0020463A">
        <w:rPr>
          <w:sz w:val="24"/>
          <w:szCs w:val="24"/>
        </w:rPr>
        <w:br/>
        <w:t>10.15am and judging will start at 10.30am.</w:t>
      </w:r>
    </w:p>
    <w:p w:rsidR="00730E9A" w:rsidRPr="0020463A" w:rsidRDefault="00730E9A" w:rsidP="00986BFC">
      <w:pPr>
        <w:pStyle w:val="NoSpacing"/>
        <w:jc w:val="center"/>
        <w:rPr>
          <w:rFonts w:cs="Times New Roman"/>
          <w:sz w:val="16"/>
          <w:szCs w:val="16"/>
        </w:rPr>
      </w:pPr>
    </w:p>
    <w:p w:rsidR="00730E9A" w:rsidRDefault="00730E9A" w:rsidP="00986BFC">
      <w:pPr>
        <w:pStyle w:val="NoSpacing"/>
        <w:jc w:val="center"/>
        <w:rPr>
          <w:rFonts w:cs="Times New Roman"/>
          <w:sz w:val="24"/>
          <w:szCs w:val="24"/>
        </w:rPr>
      </w:pPr>
      <w:r w:rsidRPr="0020463A">
        <w:rPr>
          <w:sz w:val="24"/>
          <w:szCs w:val="24"/>
        </w:rPr>
        <w:t>The show will be open to the public from 2pm – 4pm.</w:t>
      </w:r>
    </w:p>
    <w:p w:rsidR="00730E9A" w:rsidRPr="0020463A" w:rsidRDefault="00730E9A" w:rsidP="00986BFC">
      <w:pPr>
        <w:pStyle w:val="NoSpacing"/>
        <w:jc w:val="center"/>
        <w:rPr>
          <w:rFonts w:cs="Times New Roman"/>
          <w:sz w:val="16"/>
          <w:szCs w:val="16"/>
        </w:rPr>
      </w:pPr>
    </w:p>
    <w:p w:rsidR="00730E9A" w:rsidRPr="0020463A" w:rsidRDefault="00730E9A" w:rsidP="00986BFC">
      <w:pPr>
        <w:pStyle w:val="NoSpacing"/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Prize giving: 3.30pm followed by the auction of donated produce.</w:t>
      </w:r>
    </w:p>
    <w:p w:rsidR="00730E9A" w:rsidRDefault="00730E9A" w:rsidP="00986BFC">
      <w:pPr>
        <w:pStyle w:val="NoSpacing"/>
        <w:jc w:val="center"/>
        <w:rPr>
          <w:rFonts w:cs="Times New Roman"/>
          <w:sz w:val="24"/>
          <w:szCs w:val="24"/>
        </w:rPr>
      </w:pPr>
      <w:r w:rsidRPr="0020463A">
        <w:rPr>
          <w:sz w:val="24"/>
          <w:szCs w:val="24"/>
        </w:rPr>
        <w:t>Afternoon Tea and Raffle</w:t>
      </w:r>
    </w:p>
    <w:p w:rsidR="00730E9A" w:rsidRPr="0020463A" w:rsidRDefault="00730E9A" w:rsidP="00986BFC">
      <w:pPr>
        <w:pStyle w:val="NoSpacing"/>
        <w:jc w:val="center"/>
        <w:rPr>
          <w:rFonts w:cs="Times New Roman"/>
          <w:sz w:val="24"/>
          <w:szCs w:val="24"/>
        </w:rPr>
      </w:pPr>
    </w:p>
    <w:p w:rsidR="00730E9A" w:rsidRPr="0020463A" w:rsidRDefault="00730E9A" w:rsidP="00986BFC">
      <w:pPr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All proceeds to the Swimming Pool and the Village Hall</w:t>
      </w:r>
    </w:p>
    <w:p w:rsidR="00730E9A" w:rsidRPr="00576FF0" w:rsidRDefault="00730E9A" w:rsidP="00576FF0">
      <w:pPr>
        <w:pStyle w:val="Title"/>
        <w:rPr>
          <w:rFonts w:cs="Times New Roman"/>
          <w:b/>
          <w:bCs/>
          <w:sz w:val="28"/>
          <w:szCs w:val="28"/>
          <w:u w:val="single"/>
        </w:rPr>
      </w:pPr>
      <w:r w:rsidRPr="004D7FCF">
        <w:rPr>
          <w:b/>
          <w:bCs/>
          <w:u w:val="single"/>
        </w:rPr>
        <w:t>ASKHAM SHOW SCHEDULE 201</w:t>
      </w:r>
      <w:r>
        <w:rPr>
          <w:b/>
          <w:bCs/>
          <w:u w:val="single"/>
        </w:rPr>
        <w:t>9</w:t>
      </w:r>
    </w:p>
    <w:tbl>
      <w:tblPr>
        <w:tblW w:w="13603" w:type="dxa"/>
        <w:tblInd w:w="-426" w:type="dxa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2445"/>
        <w:gridCol w:w="2445"/>
        <w:gridCol w:w="8713"/>
      </w:tblGrid>
      <w:tr w:rsidR="00730E9A" w:rsidRPr="00D11606">
        <w:trPr>
          <w:trHeight w:val="3676"/>
        </w:trPr>
        <w:tc>
          <w:tcPr>
            <w:tcW w:w="2445" w:type="dxa"/>
          </w:tcPr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FLOWERS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A1</w:t>
            </w:r>
            <w:r w:rsidRPr="00D11606">
              <w:rPr>
                <w:sz w:val="24"/>
                <w:szCs w:val="24"/>
              </w:rPr>
              <w:t>-Vase of mixed Sweet Peas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A2</w:t>
            </w:r>
            <w:r w:rsidRPr="00D11606">
              <w:rPr>
                <w:sz w:val="24"/>
                <w:szCs w:val="24"/>
              </w:rPr>
              <w:t>-3 Sweet Peas – single colour.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A3</w:t>
            </w:r>
            <w:r w:rsidRPr="00D11606">
              <w:rPr>
                <w:sz w:val="24"/>
                <w:szCs w:val="24"/>
              </w:rPr>
              <w:t>- A Cactus or Succulent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A4</w:t>
            </w:r>
            <w:r w:rsidRPr="00D11606">
              <w:rPr>
                <w:sz w:val="24"/>
                <w:szCs w:val="24"/>
              </w:rPr>
              <w:t>-Vase of Mixed Perennials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A5</w:t>
            </w:r>
            <w:r w:rsidRPr="00D11606">
              <w:rPr>
                <w:sz w:val="24"/>
                <w:szCs w:val="24"/>
              </w:rPr>
              <w:t>-Marigolds – 3 stems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 xml:space="preserve">A6- </w:t>
            </w:r>
            <w:r w:rsidRPr="00D11606">
              <w:rPr>
                <w:sz w:val="24"/>
                <w:szCs w:val="24"/>
              </w:rPr>
              <w:t>A Single Dahlia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A7</w:t>
            </w:r>
            <w:r w:rsidRPr="00D11606">
              <w:rPr>
                <w:sz w:val="24"/>
                <w:szCs w:val="24"/>
              </w:rPr>
              <w:t>-Single Rose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A8</w:t>
            </w:r>
            <w:r w:rsidRPr="00D11606">
              <w:rPr>
                <w:sz w:val="24"/>
                <w:szCs w:val="24"/>
              </w:rPr>
              <w:t>- Pot Plant- flowering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A9</w:t>
            </w:r>
            <w:r w:rsidRPr="00D11606">
              <w:rPr>
                <w:sz w:val="24"/>
                <w:szCs w:val="24"/>
              </w:rPr>
              <w:t>-  An arrangement of Mixed Flowers, Fruit &amp; Veg with a culinary theme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JAMS &amp; PRESERVES</w:t>
            </w:r>
          </w:p>
          <w:p w:rsidR="00730E9A" w:rsidRPr="00D11606" w:rsidRDefault="00730E9A" w:rsidP="00D1160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B1-</w:t>
            </w:r>
            <w:r w:rsidRPr="00D11606">
              <w:rPr>
                <w:sz w:val="24"/>
                <w:szCs w:val="24"/>
              </w:rPr>
              <w:t xml:space="preserve"> Jar of Marmalade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B2</w:t>
            </w:r>
            <w:r w:rsidRPr="00D11606">
              <w:rPr>
                <w:sz w:val="24"/>
                <w:szCs w:val="24"/>
              </w:rPr>
              <w:t>- Jar of Chutney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B3</w:t>
            </w:r>
            <w:r w:rsidRPr="00D11606">
              <w:rPr>
                <w:sz w:val="24"/>
                <w:szCs w:val="24"/>
              </w:rPr>
              <w:t>- Jar of Lemon Curd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B4-</w:t>
            </w:r>
            <w:r w:rsidRPr="00D11606">
              <w:rPr>
                <w:sz w:val="24"/>
                <w:szCs w:val="24"/>
              </w:rPr>
              <w:t xml:space="preserve"> Jar of Jam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B5</w:t>
            </w:r>
            <w:r w:rsidRPr="00D11606">
              <w:rPr>
                <w:sz w:val="24"/>
                <w:szCs w:val="24"/>
              </w:rPr>
              <w:t>- Jar of Jelly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B6-</w:t>
            </w:r>
            <w:r w:rsidRPr="00D11606">
              <w:rPr>
                <w:sz w:val="24"/>
                <w:szCs w:val="24"/>
              </w:rPr>
              <w:t xml:space="preserve"> Home-made Fruit Liquor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B7</w:t>
            </w:r>
            <w:r w:rsidRPr="00D11606">
              <w:rPr>
                <w:sz w:val="24"/>
                <w:szCs w:val="24"/>
              </w:rPr>
              <w:t>- Home -made Pickle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 xml:space="preserve">B8 </w:t>
            </w:r>
            <w:r w:rsidRPr="00D11606">
              <w:rPr>
                <w:sz w:val="24"/>
                <w:szCs w:val="24"/>
              </w:rPr>
              <w:t>-Bottle of homemade beer</w:t>
            </w:r>
          </w:p>
        </w:tc>
        <w:tc>
          <w:tcPr>
            <w:tcW w:w="2445" w:type="dxa"/>
          </w:tcPr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EGGS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sz w:val="24"/>
                <w:szCs w:val="24"/>
              </w:rPr>
              <w:t>C1- Trio of Eggs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</w:p>
          <w:p w:rsidR="00730E9A" w:rsidRPr="00D11606" w:rsidRDefault="00730E9A" w:rsidP="00D1160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VEGETABLES &amp; FRUIT</w:t>
            </w:r>
          </w:p>
          <w:p w:rsidR="00730E9A" w:rsidRPr="00D11606" w:rsidRDefault="00730E9A" w:rsidP="00D1160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 xml:space="preserve">D1- </w:t>
            </w:r>
            <w:r w:rsidRPr="00D11606">
              <w:rPr>
                <w:sz w:val="24"/>
                <w:szCs w:val="24"/>
              </w:rPr>
              <w:t>Tomatoes (3)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D2994">
              <w:rPr>
                <w:b/>
                <w:bCs/>
                <w:sz w:val="24"/>
                <w:szCs w:val="24"/>
              </w:rPr>
              <w:t>D2</w:t>
            </w:r>
            <w:r w:rsidRPr="00D11606">
              <w:rPr>
                <w:sz w:val="24"/>
                <w:szCs w:val="24"/>
              </w:rPr>
              <w:t>- Cherry Tomatoes</w:t>
            </w:r>
            <w:r>
              <w:rPr>
                <w:sz w:val="24"/>
                <w:szCs w:val="24"/>
              </w:rPr>
              <w:t>(3)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 xml:space="preserve">D3- </w:t>
            </w:r>
            <w:r w:rsidRPr="00D11606">
              <w:rPr>
                <w:sz w:val="24"/>
                <w:szCs w:val="24"/>
              </w:rPr>
              <w:t>Potatoes (3)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 xml:space="preserve">D4- </w:t>
            </w:r>
            <w:r w:rsidRPr="00D11606">
              <w:rPr>
                <w:sz w:val="24"/>
                <w:szCs w:val="24"/>
              </w:rPr>
              <w:t>Courgettes (2)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D5</w:t>
            </w:r>
            <w:r w:rsidRPr="00D11606">
              <w:rPr>
                <w:sz w:val="24"/>
                <w:szCs w:val="24"/>
              </w:rPr>
              <w:t>- Onions (2) dressed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D6</w:t>
            </w:r>
            <w:r w:rsidRPr="00D11606">
              <w:rPr>
                <w:sz w:val="24"/>
                <w:szCs w:val="24"/>
              </w:rPr>
              <w:t>- Beetroot (3)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D7</w:t>
            </w:r>
            <w:r w:rsidRPr="00D11606">
              <w:rPr>
                <w:sz w:val="24"/>
                <w:szCs w:val="24"/>
              </w:rPr>
              <w:t>- Runner Beans (3)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D8</w:t>
            </w:r>
            <w:r w:rsidRPr="00D11606">
              <w:rPr>
                <w:sz w:val="24"/>
                <w:szCs w:val="24"/>
              </w:rPr>
              <w:t>- Leeks (2)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D9</w:t>
            </w:r>
            <w:r w:rsidRPr="00D11606">
              <w:rPr>
                <w:sz w:val="24"/>
                <w:szCs w:val="24"/>
              </w:rPr>
              <w:t>- Cucumber (1)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D10</w:t>
            </w:r>
            <w:r w:rsidRPr="00D11606">
              <w:rPr>
                <w:sz w:val="24"/>
                <w:szCs w:val="24"/>
              </w:rPr>
              <w:t>- Mixed Herbs in a jam jar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D11</w:t>
            </w:r>
            <w:r w:rsidRPr="00D11606">
              <w:rPr>
                <w:sz w:val="24"/>
                <w:szCs w:val="24"/>
              </w:rPr>
              <w:t>- Any other Vegetable (20cm plate)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D12</w:t>
            </w:r>
            <w:r w:rsidRPr="00D11606">
              <w:rPr>
                <w:sz w:val="24"/>
                <w:szCs w:val="24"/>
              </w:rPr>
              <w:t xml:space="preserve">- 3 Plums or Damsons 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D13</w:t>
            </w:r>
            <w:r w:rsidRPr="00D11606">
              <w:rPr>
                <w:sz w:val="24"/>
                <w:szCs w:val="24"/>
              </w:rPr>
              <w:t>- 3 Dessert Apples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D14</w:t>
            </w:r>
            <w:r w:rsidRPr="00D11606">
              <w:rPr>
                <w:sz w:val="24"/>
                <w:szCs w:val="24"/>
              </w:rPr>
              <w:t>- 3 Cooking Apples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D15</w:t>
            </w:r>
            <w:r w:rsidRPr="00D11606">
              <w:rPr>
                <w:sz w:val="24"/>
                <w:szCs w:val="24"/>
              </w:rPr>
              <w:t xml:space="preserve">- 3 Any other Fruit 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D16</w:t>
            </w:r>
            <w:r w:rsidRPr="00D11606">
              <w:rPr>
                <w:sz w:val="24"/>
                <w:szCs w:val="24"/>
              </w:rPr>
              <w:t xml:space="preserve">-A </w:t>
            </w:r>
            <w:r>
              <w:rPr>
                <w:sz w:val="24"/>
                <w:szCs w:val="24"/>
              </w:rPr>
              <w:t xml:space="preserve">Basket, Box or </w:t>
            </w:r>
            <w:r w:rsidRPr="00D11606">
              <w:rPr>
                <w:sz w:val="24"/>
                <w:szCs w:val="24"/>
              </w:rPr>
              <w:t>Trug of mixed garden produce.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</w:rPr>
            </w:pPr>
          </w:p>
          <w:p w:rsidR="00730E9A" w:rsidRPr="00D11606" w:rsidRDefault="00730E9A" w:rsidP="00D1160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713" w:type="dxa"/>
          </w:tcPr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PRODUCE &amp; BAKING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</w:t>
            </w:r>
            <w:r w:rsidRPr="00D11606">
              <w:rPr>
                <w:sz w:val="24"/>
                <w:szCs w:val="24"/>
              </w:rPr>
              <w:t>- Loaf of Brown Bread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E2</w:t>
            </w:r>
            <w:r w:rsidRPr="00D11606">
              <w:rPr>
                <w:sz w:val="24"/>
                <w:szCs w:val="24"/>
              </w:rPr>
              <w:t>- Speciality Bread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E3</w:t>
            </w:r>
            <w:r w:rsidRPr="00D11606">
              <w:rPr>
                <w:sz w:val="24"/>
                <w:szCs w:val="24"/>
              </w:rPr>
              <w:t>- Flapjacks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E4</w:t>
            </w:r>
            <w:r w:rsidRPr="00D11606">
              <w:rPr>
                <w:sz w:val="24"/>
                <w:szCs w:val="24"/>
              </w:rPr>
              <w:t>- Cheese Scones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E5</w:t>
            </w:r>
            <w:r w:rsidRPr="00D11606">
              <w:rPr>
                <w:sz w:val="24"/>
                <w:szCs w:val="24"/>
              </w:rPr>
              <w:t>- Savoury Muffins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E6</w:t>
            </w:r>
            <w:r w:rsidRPr="00D11606">
              <w:rPr>
                <w:sz w:val="24"/>
                <w:szCs w:val="24"/>
              </w:rPr>
              <w:t>- SHOW RECIPE- “</w:t>
            </w:r>
            <w:r w:rsidRPr="00D11606">
              <w:rPr>
                <w:b/>
                <w:bCs/>
                <w:sz w:val="24"/>
                <w:szCs w:val="24"/>
              </w:rPr>
              <w:t xml:space="preserve">Beetroot 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Cake” (</w:t>
            </w:r>
            <w:r w:rsidRPr="00D11606">
              <w:rPr>
                <w:sz w:val="24"/>
                <w:szCs w:val="24"/>
              </w:rPr>
              <w:t>Recipe – attached)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E7</w:t>
            </w:r>
            <w:r w:rsidRPr="00D11606">
              <w:rPr>
                <w:sz w:val="24"/>
                <w:szCs w:val="24"/>
              </w:rPr>
              <w:t>- Small Sausage Rolls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E8</w:t>
            </w:r>
            <w:r w:rsidRPr="00D11606">
              <w:rPr>
                <w:sz w:val="24"/>
                <w:szCs w:val="24"/>
              </w:rPr>
              <w:t>- Battenberg Cake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E9</w:t>
            </w:r>
            <w:r w:rsidRPr="00D11606">
              <w:rPr>
                <w:sz w:val="24"/>
                <w:szCs w:val="24"/>
              </w:rPr>
              <w:t>- Viennese Whirls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E10</w:t>
            </w:r>
            <w:r w:rsidRPr="00D11606">
              <w:rPr>
                <w:sz w:val="24"/>
                <w:szCs w:val="24"/>
              </w:rPr>
              <w:t>- Dish of Rum Butter -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sz w:val="24"/>
                <w:szCs w:val="24"/>
              </w:rPr>
              <w:t>Creamed method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E11</w:t>
            </w:r>
            <w:r w:rsidRPr="00D11606">
              <w:rPr>
                <w:sz w:val="24"/>
                <w:szCs w:val="24"/>
              </w:rPr>
              <w:t xml:space="preserve"> Fudge (6 squares).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E12</w:t>
            </w:r>
            <w:r w:rsidRPr="00D11606">
              <w:rPr>
                <w:sz w:val="24"/>
                <w:szCs w:val="24"/>
              </w:rPr>
              <w:t xml:space="preserve">- Lemon Drizzle Cake 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sz w:val="24"/>
                <w:szCs w:val="24"/>
              </w:rPr>
              <w:t>(Loaf Tin size).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E13</w:t>
            </w:r>
            <w:r w:rsidRPr="00D11606">
              <w:rPr>
                <w:sz w:val="24"/>
                <w:szCs w:val="24"/>
              </w:rPr>
              <w:t xml:space="preserve">- Gingerbread, 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sz w:val="24"/>
                <w:szCs w:val="24"/>
              </w:rPr>
              <w:t>(max 8”/20cm square)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E14</w:t>
            </w:r>
            <w:r w:rsidRPr="00D11606">
              <w:rPr>
                <w:sz w:val="24"/>
                <w:szCs w:val="24"/>
              </w:rPr>
              <w:t>- MEN only -Fruit Tea Bread.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E15</w:t>
            </w:r>
            <w:r w:rsidRPr="00D11606">
              <w:rPr>
                <w:sz w:val="24"/>
                <w:szCs w:val="24"/>
              </w:rPr>
              <w:t>- Victoria Sponge – Jam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sz w:val="24"/>
                <w:szCs w:val="24"/>
              </w:rPr>
              <w:t>Filled, made in 2 tins.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E16</w:t>
            </w:r>
            <w:r w:rsidRPr="00D11606">
              <w:rPr>
                <w:sz w:val="24"/>
                <w:szCs w:val="24"/>
              </w:rPr>
              <w:t>- 4 Decorated Cup Cakes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u w:val="single"/>
              </w:rPr>
            </w:pPr>
            <w:r w:rsidRPr="00D11606">
              <w:rPr>
                <w:b/>
                <w:bCs/>
                <w:u w:val="single"/>
              </w:rPr>
              <w:t>HANDICRAFTS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D11606">
              <w:rPr>
                <w:b/>
                <w:bCs/>
              </w:rPr>
              <w:t xml:space="preserve">F1- </w:t>
            </w:r>
            <w:r w:rsidRPr="00D11606">
              <w:t>Knitted or Crocheted Article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D11606">
              <w:rPr>
                <w:b/>
                <w:bCs/>
              </w:rPr>
              <w:t xml:space="preserve">F2- </w:t>
            </w:r>
            <w:r w:rsidRPr="00D11606">
              <w:t>A Handmade Bag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>F3- “</w:t>
            </w:r>
            <w:r w:rsidRPr="00D11606">
              <w:t>Quirky”</w:t>
            </w:r>
            <w:r w:rsidRPr="00D11606">
              <w:rPr>
                <w:b/>
                <w:bCs/>
              </w:rPr>
              <w:t xml:space="preserve"> </w:t>
            </w:r>
            <w:r w:rsidRPr="00D11606">
              <w:t>Tea Cosy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>F4</w:t>
            </w:r>
            <w:r w:rsidRPr="00D11606">
              <w:t xml:space="preserve">- Something New from 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t>Something Old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>F5</w:t>
            </w:r>
            <w:r w:rsidRPr="00D11606">
              <w:t>- Handmade Greetings Card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 xml:space="preserve">F6- </w:t>
            </w:r>
            <w:r w:rsidRPr="00D11606">
              <w:t>A piece of handmade jewellery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>F7-</w:t>
            </w:r>
            <w:r w:rsidRPr="00D11606">
              <w:t xml:space="preserve">Any other hand made 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t>article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730E9A" w:rsidRPr="00576FF0" w:rsidRDefault="00730E9A" w:rsidP="00576FF0">
      <w:pPr>
        <w:jc w:val="center"/>
        <w:rPr>
          <w:rFonts w:cs="Times New Roman"/>
          <w:b/>
          <w:bCs/>
          <w:sz w:val="40"/>
          <w:szCs w:val="40"/>
          <w:u w:val="single"/>
        </w:rPr>
      </w:pPr>
      <w:r w:rsidRPr="00576FF0">
        <w:rPr>
          <w:b/>
          <w:bCs/>
          <w:sz w:val="40"/>
          <w:szCs w:val="40"/>
          <w:u w:val="single"/>
        </w:rPr>
        <w:t>SCHEDULE- cont</w:t>
      </w:r>
      <w:r>
        <w:rPr>
          <w:b/>
          <w:bCs/>
          <w:sz w:val="40"/>
          <w:szCs w:val="40"/>
          <w:u w:val="single"/>
        </w:rPr>
        <w:t>inued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2445"/>
        <w:gridCol w:w="2445"/>
        <w:gridCol w:w="2445"/>
      </w:tblGrid>
      <w:tr w:rsidR="00730E9A" w:rsidRPr="00D11606">
        <w:trPr>
          <w:trHeight w:val="2490"/>
        </w:trPr>
        <w:tc>
          <w:tcPr>
            <w:tcW w:w="2445" w:type="dxa"/>
          </w:tcPr>
          <w:p w:rsidR="00730E9A" w:rsidRPr="00D11606" w:rsidRDefault="00730E9A" w:rsidP="006C533B">
            <w:pPr>
              <w:pStyle w:val="Title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PHOTOGRAPHY &amp; ART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</w:rPr>
            </w:pPr>
            <w:r w:rsidRPr="00D11606">
              <w:t>(</w:t>
            </w:r>
            <w:r w:rsidRPr="00D11606">
              <w:rPr>
                <w:b/>
                <w:bCs/>
              </w:rPr>
              <w:t>All Mounted please)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2D2994">
              <w:rPr>
                <w:b/>
                <w:bCs/>
                <w:sz w:val="24"/>
                <w:szCs w:val="24"/>
              </w:rPr>
              <w:t>G1</w:t>
            </w:r>
            <w:r w:rsidRPr="00D11606">
              <w:rPr>
                <w:sz w:val="24"/>
                <w:szCs w:val="24"/>
              </w:rPr>
              <w:t>- “Caught in the Act”.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G2</w:t>
            </w:r>
            <w:r>
              <w:rPr>
                <w:b/>
                <w:bCs/>
                <w:sz w:val="24"/>
                <w:szCs w:val="24"/>
              </w:rPr>
              <w:t>- “</w:t>
            </w:r>
            <w:r w:rsidRPr="00D11606">
              <w:rPr>
                <w:sz w:val="24"/>
                <w:szCs w:val="24"/>
              </w:rPr>
              <w:t>Silhouettes”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G3</w:t>
            </w:r>
            <w:r w:rsidRPr="00D11606">
              <w:rPr>
                <w:sz w:val="24"/>
                <w:szCs w:val="24"/>
              </w:rPr>
              <w:t>- A Sporting Scene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G4</w:t>
            </w:r>
            <w:r w:rsidRPr="00D11606">
              <w:rPr>
                <w:sz w:val="24"/>
                <w:szCs w:val="24"/>
              </w:rPr>
              <w:t>- A Woodland Scene.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G5</w:t>
            </w:r>
            <w:r w:rsidRPr="00D11606">
              <w:rPr>
                <w:sz w:val="24"/>
                <w:szCs w:val="24"/>
              </w:rPr>
              <w:t>- A photo of a Pet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G6-</w:t>
            </w:r>
            <w:r w:rsidRPr="00D11606">
              <w:rPr>
                <w:sz w:val="24"/>
                <w:szCs w:val="24"/>
              </w:rPr>
              <w:t xml:space="preserve"> A Picture in any Medium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445" w:type="dxa"/>
          </w:tcPr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Y0UNG PEOPLE, under the age of 16 years are able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to enter any class free of charge.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Ages 8-11yrs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H1</w:t>
            </w:r>
            <w:r w:rsidRPr="00D11606">
              <w:rPr>
                <w:sz w:val="24"/>
                <w:szCs w:val="24"/>
              </w:rPr>
              <w:t>- A Bug Hotel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D1160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Pr="00D11606">
              <w:rPr>
                <w:sz w:val="24"/>
                <w:szCs w:val="24"/>
              </w:rPr>
              <w:t>A piece of Handwriting.</w:t>
            </w:r>
          </w:p>
          <w:p w:rsidR="00730E9A" w:rsidRDefault="00730E9A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D11606">
              <w:rPr>
                <w:b/>
                <w:bCs/>
                <w:sz w:val="24"/>
                <w:szCs w:val="24"/>
              </w:rPr>
              <w:t xml:space="preserve">- </w:t>
            </w:r>
            <w:r w:rsidRPr="00D11606">
              <w:rPr>
                <w:sz w:val="24"/>
                <w:szCs w:val="24"/>
              </w:rPr>
              <w:t>A mini Garden or Jungle</w:t>
            </w:r>
            <w:r>
              <w:rPr>
                <w:sz w:val="24"/>
                <w:szCs w:val="24"/>
              </w:rPr>
              <w:t xml:space="preserve"> in a seed tray or biscuit tin</w:t>
            </w:r>
            <w:r w:rsidRPr="00D11606">
              <w:rPr>
                <w:sz w:val="24"/>
                <w:szCs w:val="24"/>
              </w:rPr>
              <w:t>.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8B6048">
              <w:rPr>
                <w:b/>
                <w:bCs/>
                <w:sz w:val="24"/>
                <w:szCs w:val="24"/>
              </w:rPr>
              <w:t>H4</w:t>
            </w:r>
            <w:r>
              <w:rPr>
                <w:sz w:val="24"/>
                <w:szCs w:val="24"/>
              </w:rPr>
              <w:t>- Chocolate Cookies (4)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445" w:type="dxa"/>
          </w:tcPr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b/>
                <w:bCs/>
                <w:sz w:val="24"/>
                <w:szCs w:val="24"/>
                <w:u w:val="single"/>
              </w:rPr>
              <w:t>Age 7yrs &amp; under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D11606">
              <w:rPr>
                <w:sz w:val="24"/>
                <w:szCs w:val="24"/>
              </w:rPr>
              <w:t xml:space="preserve">- 4 </w:t>
            </w:r>
            <w:r>
              <w:rPr>
                <w:sz w:val="24"/>
                <w:szCs w:val="24"/>
              </w:rPr>
              <w:t xml:space="preserve">Homemade </w:t>
            </w:r>
            <w:r w:rsidRPr="00D11606">
              <w:rPr>
                <w:sz w:val="24"/>
                <w:szCs w:val="24"/>
              </w:rPr>
              <w:t>Peppermint Creams</w:t>
            </w:r>
          </w:p>
          <w:p w:rsidR="00730E9A" w:rsidRPr="00D11606" w:rsidRDefault="00730E9A" w:rsidP="00D11606">
            <w:pPr>
              <w:spacing w:after="0" w:line="240" w:lineRule="auto"/>
              <w:rPr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D11606">
              <w:rPr>
                <w:b/>
                <w:bCs/>
                <w:sz w:val="24"/>
                <w:szCs w:val="24"/>
              </w:rPr>
              <w:t xml:space="preserve"> </w:t>
            </w:r>
            <w:r w:rsidRPr="00D11606">
              <w:rPr>
                <w:sz w:val="24"/>
                <w:szCs w:val="24"/>
              </w:rPr>
              <w:t>– A “Paper Plate Face”.</w:t>
            </w:r>
          </w:p>
          <w:p w:rsidR="00730E9A" w:rsidRPr="00D11606" w:rsidRDefault="00730E9A" w:rsidP="00D1160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11606"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D11606">
              <w:rPr>
                <w:b/>
                <w:bCs/>
                <w:sz w:val="24"/>
                <w:szCs w:val="24"/>
              </w:rPr>
              <w:t xml:space="preserve"> – </w:t>
            </w:r>
            <w:r w:rsidRPr="00D11606">
              <w:rPr>
                <w:sz w:val="24"/>
                <w:szCs w:val="24"/>
              </w:rPr>
              <w:t>A Picture or a Model, of an Insect</w:t>
            </w:r>
            <w:r w:rsidRPr="00D11606">
              <w:rPr>
                <w:b/>
                <w:bCs/>
                <w:sz w:val="24"/>
                <w:szCs w:val="24"/>
              </w:rPr>
              <w:t>.</w:t>
            </w: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</w:p>
          <w:p w:rsidR="00730E9A" w:rsidRPr="00D11606" w:rsidRDefault="00730E9A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D11606">
              <w:rPr>
                <w:b/>
                <w:bCs/>
              </w:rPr>
              <w:t xml:space="preserve"> </w:t>
            </w:r>
            <w:r w:rsidRPr="00D11606">
              <w:rPr>
                <w:b/>
                <w:bCs/>
                <w:u w:val="single"/>
              </w:rPr>
              <w:t>FAMILY ENTRY</w:t>
            </w:r>
          </w:p>
          <w:p w:rsidR="00730E9A" w:rsidRPr="00D11606" w:rsidRDefault="00730E9A" w:rsidP="00D11606">
            <w:pPr>
              <w:spacing w:after="0" w:line="240" w:lineRule="auto"/>
            </w:pPr>
            <w:r w:rsidRPr="00D11606">
              <w:rPr>
                <w:b/>
                <w:bCs/>
              </w:rPr>
              <w:t>H</w:t>
            </w:r>
            <w:r>
              <w:rPr>
                <w:b/>
                <w:bCs/>
              </w:rPr>
              <w:t>7</w:t>
            </w:r>
            <w:r w:rsidRPr="00D11606">
              <w:rPr>
                <w:b/>
                <w:bCs/>
              </w:rPr>
              <w:t xml:space="preserve"> -</w:t>
            </w:r>
            <w:r w:rsidRPr="00D11606">
              <w:t xml:space="preserve"> Please make a </w:t>
            </w:r>
            <w:r w:rsidRPr="00D11606">
              <w:rPr>
                <w:b/>
                <w:bCs/>
              </w:rPr>
              <w:t xml:space="preserve">SCARECROW </w:t>
            </w:r>
            <w:r w:rsidRPr="00D11606">
              <w:t xml:space="preserve">with your family and bring it to the show </w:t>
            </w:r>
            <w:r>
              <w:t xml:space="preserve">along </w:t>
            </w:r>
            <w:r w:rsidRPr="00D11606">
              <w:t>with a photograph</w:t>
            </w:r>
            <w:r>
              <w:t xml:space="preserve"> of your team (in an envelope)</w:t>
            </w:r>
            <w:r w:rsidRPr="00D11606">
              <w:t>.</w:t>
            </w:r>
          </w:p>
        </w:tc>
      </w:tr>
    </w:tbl>
    <w:p w:rsidR="00730E9A" w:rsidRPr="00587332" w:rsidRDefault="00730E9A" w:rsidP="0042639D">
      <w:pPr>
        <w:pStyle w:val="Title"/>
        <w:rPr>
          <w:rFonts w:cs="Times New Roman"/>
          <w:b/>
          <w:bCs/>
          <w:sz w:val="24"/>
          <w:szCs w:val="24"/>
          <w:u w:val="single"/>
        </w:rPr>
      </w:pPr>
    </w:p>
    <w:p w:rsidR="00730E9A" w:rsidRPr="00E61E42" w:rsidRDefault="00730E9A" w:rsidP="00523023">
      <w:pPr>
        <w:pStyle w:val="Title"/>
        <w:rPr>
          <w:sz w:val="24"/>
          <w:szCs w:val="24"/>
        </w:rPr>
      </w:pPr>
      <w:r w:rsidRPr="00E61E42">
        <w:rPr>
          <w:sz w:val="24"/>
          <w:szCs w:val="24"/>
        </w:rPr>
        <w:t>We are grateful to the following people for their generosity in sponsoring the show in 2018.</w:t>
      </w:r>
    </w:p>
    <w:p w:rsidR="00730E9A" w:rsidRPr="00E61E42" w:rsidRDefault="00730E9A" w:rsidP="00576FF0">
      <w:pPr>
        <w:rPr>
          <w:rFonts w:cs="Times New Roman"/>
          <w:sz w:val="24"/>
          <w:szCs w:val="24"/>
        </w:rPr>
      </w:pPr>
      <w:r w:rsidRPr="00E61E42">
        <w:rPr>
          <w:sz w:val="24"/>
          <w:szCs w:val="24"/>
        </w:rPr>
        <w:t xml:space="preserve">Askham Hall, Askham Stores, Larch Cottage Nurseries, Dalefoot Compost, T.W. Relph &amp; Sons, Abbot Lodge, Ullswater Steamers, </w:t>
      </w:r>
      <w:r>
        <w:rPr>
          <w:sz w:val="24"/>
          <w:szCs w:val="24"/>
        </w:rPr>
        <w:t xml:space="preserve">Sainsburys, The Punch Bowl, Lakeland, Rheged, </w:t>
      </w:r>
      <w:r w:rsidRPr="00E61E42">
        <w:rPr>
          <w:sz w:val="24"/>
          <w:szCs w:val="24"/>
        </w:rPr>
        <w:t>Mike &amp; Jenny Slee, Felicity Ashcroft</w:t>
      </w:r>
      <w:r>
        <w:rPr>
          <w:sz w:val="24"/>
          <w:szCs w:val="24"/>
        </w:rPr>
        <w:t>, Joe &amp; Helen Dunham.</w:t>
      </w:r>
    </w:p>
    <w:p w:rsidR="00730E9A" w:rsidRDefault="00730E9A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>If you would like to sponsor the show this year or give a prize for the raffle, please contact one of the committee members</w:t>
      </w:r>
    </w:p>
    <w:p w:rsidR="00730E9A" w:rsidRDefault="00730E9A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 xml:space="preserve">Laura Harker: 01931 712168, Mary Westgarth: 01931 712233, </w:t>
      </w:r>
      <w:r>
        <w:rPr>
          <w:sz w:val="28"/>
          <w:szCs w:val="28"/>
        </w:rPr>
        <w:br/>
        <w:t>Linda Collison: 01931 713167, Lynne Moor :01768 606894 or Sarah Thomas: 01931 712819.</w:t>
      </w:r>
    </w:p>
    <w:p w:rsidR="00730E9A" w:rsidRDefault="00730E9A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 xml:space="preserve">Further schedules and entry forms are available on: </w:t>
      </w:r>
    </w:p>
    <w:p w:rsidR="00730E9A" w:rsidRPr="00576FF0" w:rsidRDefault="00730E9A" w:rsidP="00576FF0">
      <w:pPr>
        <w:pStyle w:val="Title"/>
        <w:rPr>
          <w:rFonts w:cs="Times New Roman"/>
          <w:sz w:val="28"/>
          <w:szCs w:val="28"/>
        </w:rPr>
      </w:pPr>
      <w:r>
        <w:rPr>
          <w:sz w:val="28"/>
          <w:szCs w:val="28"/>
        </w:rPr>
        <w:t>www.askhamandhelton.co.uk</w:t>
      </w:r>
    </w:p>
    <w:sectPr w:rsidR="00730E9A" w:rsidRPr="00576FF0" w:rsidSect="000348FB">
      <w:pgSz w:w="1682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562D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1AA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43A6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2EC8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EE35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801AD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B630D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917007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E2EE4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04B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AB255CC"/>
    <w:multiLevelType w:val="hybridMultilevel"/>
    <w:tmpl w:val="E896848C"/>
    <w:lvl w:ilvl="0" w:tplc="C64CFE2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100536"/>
    <w:multiLevelType w:val="hybridMultilevel"/>
    <w:tmpl w:val="41A822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D29186B"/>
    <w:multiLevelType w:val="hybridMultilevel"/>
    <w:tmpl w:val="8D7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3A557E0"/>
    <w:multiLevelType w:val="hybridMultilevel"/>
    <w:tmpl w:val="3EC80554"/>
    <w:lvl w:ilvl="0" w:tplc="04E2BD06">
      <w:start w:val="12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10"/>
  </w:num>
  <w:num w:numId="5">
    <w:abstractNumId w:val="12"/>
  </w:num>
  <w:num w:numId="6">
    <w:abstractNumId w:val="13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35B5"/>
    <w:rsid w:val="00013466"/>
    <w:rsid w:val="000348FB"/>
    <w:rsid w:val="00041847"/>
    <w:rsid w:val="000502E4"/>
    <w:rsid w:val="00057919"/>
    <w:rsid w:val="000902D4"/>
    <w:rsid w:val="00093118"/>
    <w:rsid w:val="000941A0"/>
    <w:rsid w:val="000C782A"/>
    <w:rsid w:val="00110884"/>
    <w:rsid w:val="00123FB5"/>
    <w:rsid w:val="00155DBD"/>
    <w:rsid w:val="0017178E"/>
    <w:rsid w:val="00195304"/>
    <w:rsid w:val="00196B70"/>
    <w:rsid w:val="001E5C71"/>
    <w:rsid w:val="0020463A"/>
    <w:rsid w:val="00217169"/>
    <w:rsid w:val="0021725B"/>
    <w:rsid w:val="00266F83"/>
    <w:rsid w:val="002974D8"/>
    <w:rsid w:val="002D2994"/>
    <w:rsid w:val="002D2E68"/>
    <w:rsid w:val="002E1A0B"/>
    <w:rsid w:val="002E356A"/>
    <w:rsid w:val="00317777"/>
    <w:rsid w:val="00353438"/>
    <w:rsid w:val="0036190C"/>
    <w:rsid w:val="003B36FC"/>
    <w:rsid w:val="003C3ABA"/>
    <w:rsid w:val="003E1DAF"/>
    <w:rsid w:val="003E6619"/>
    <w:rsid w:val="003F7EE3"/>
    <w:rsid w:val="004012A8"/>
    <w:rsid w:val="0042308C"/>
    <w:rsid w:val="0042639D"/>
    <w:rsid w:val="004465B1"/>
    <w:rsid w:val="00457816"/>
    <w:rsid w:val="00494C81"/>
    <w:rsid w:val="004B7646"/>
    <w:rsid w:val="004D7FCF"/>
    <w:rsid w:val="00513B58"/>
    <w:rsid w:val="00523023"/>
    <w:rsid w:val="00576FF0"/>
    <w:rsid w:val="00587332"/>
    <w:rsid w:val="005951E8"/>
    <w:rsid w:val="00595CE6"/>
    <w:rsid w:val="00597BF6"/>
    <w:rsid w:val="005A06EC"/>
    <w:rsid w:val="005C589D"/>
    <w:rsid w:val="005D12ED"/>
    <w:rsid w:val="00612A3D"/>
    <w:rsid w:val="00620A26"/>
    <w:rsid w:val="00631DEA"/>
    <w:rsid w:val="00655EB6"/>
    <w:rsid w:val="006675EC"/>
    <w:rsid w:val="006A1AC9"/>
    <w:rsid w:val="006B0CF6"/>
    <w:rsid w:val="006C23A5"/>
    <w:rsid w:val="006C533B"/>
    <w:rsid w:val="006E1F6B"/>
    <w:rsid w:val="00730E9A"/>
    <w:rsid w:val="007442D9"/>
    <w:rsid w:val="00790994"/>
    <w:rsid w:val="008203B6"/>
    <w:rsid w:val="008B6048"/>
    <w:rsid w:val="008C7CD9"/>
    <w:rsid w:val="008D6742"/>
    <w:rsid w:val="0090191C"/>
    <w:rsid w:val="00904499"/>
    <w:rsid w:val="00986BFC"/>
    <w:rsid w:val="009A1424"/>
    <w:rsid w:val="00A04E63"/>
    <w:rsid w:val="00A26203"/>
    <w:rsid w:val="00A363FA"/>
    <w:rsid w:val="00A44C01"/>
    <w:rsid w:val="00A61AC3"/>
    <w:rsid w:val="00A7005D"/>
    <w:rsid w:val="00A75992"/>
    <w:rsid w:val="00AE02DD"/>
    <w:rsid w:val="00B1504C"/>
    <w:rsid w:val="00B23BC5"/>
    <w:rsid w:val="00B360BF"/>
    <w:rsid w:val="00B807C6"/>
    <w:rsid w:val="00B840F8"/>
    <w:rsid w:val="00C26EAB"/>
    <w:rsid w:val="00C329C4"/>
    <w:rsid w:val="00C87EE2"/>
    <w:rsid w:val="00CA1F3A"/>
    <w:rsid w:val="00CA652D"/>
    <w:rsid w:val="00CD26B0"/>
    <w:rsid w:val="00CF6A7A"/>
    <w:rsid w:val="00D00B5D"/>
    <w:rsid w:val="00D10774"/>
    <w:rsid w:val="00D11606"/>
    <w:rsid w:val="00D2291F"/>
    <w:rsid w:val="00D2371C"/>
    <w:rsid w:val="00D352C1"/>
    <w:rsid w:val="00D669FD"/>
    <w:rsid w:val="00D67A2C"/>
    <w:rsid w:val="00D750E1"/>
    <w:rsid w:val="00DB4DFD"/>
    <w:rsid w:val="00DC2D65"/>
    <w:rsid w:val="00DE49D7"/>
    <w:rsid w:val="00E035B5"/>
    <w:rsid w:val="00E103F7"/>
    <w:rsid w:val="00E26321"/>
    <w:rsid w:val="00E33ED9"/>
    <w:rsid w:val="00E61E42"/>
    <w:rsid w:val="00E62361"/>
    <w:rsid w:val="00E96876"/>
    <w:rsid w:val="00ED3E52"/>
    <w:rsid w:val="00ED7A4D"/>
    <w:rsid w:val="00EF3256"/>
    <w:rsid w:val="00F56CEA"/>
    <w:rsid w:val="00FA6A95"/>
    <w:rsid w:val="00FC4BA4"/>
    <w:rsid w:val="00FD024E"/>
    <w:rsid w:val="00FD7CD0"/>
    <w:rsid w:val="00FE4BB4"/>
    <w:rsid w:val="00FE61E0"/>
    <w:rsid w:val="00FF0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C81"/>
    <w:pPr>
      <w:spacing w:after="160" w:line="259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35B5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35B5"/>
    <w:pPr>
      <w:keepNext/>
      <w:keepLines/>
      <w:spacing w:before="40" w:after="0"/>
      <w:outlineLvl w:val="1"/>
    </w:pPr>
    <w:rPr>
      <w:rFonts w:ascii="Calibri Light" w:hAnsi="Calibri Light" w:cs="Calibri Light"/>
      <w:color w:val="2F5496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035B5"/>
    <w:rPr>
      <w:rFonts w:ascii="Calibri Light" w:hAnsi="Calibri Light" w:cs="Calibri Light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035B5"/>
    <w:rPr>
      <w:rFonts w:ascii="Calibri Light" w:hAnsi="Calibri Light" w:cs="Calibri Light"/>
      <w:color w:val="2F5496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E035B5"/>
    <w:pPr>
      <w:spacing w:after="0" w:line="240" w:lineRule="auto"/>
      <w:contextualSpacing/>
    </w:pPr>
    <w:rPr>
      <w:rFonts w:ascii="Calibri Light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035B5"/>
    <w:rPr>
      <w:rFonts w:ascii="Calibri Light" w:hAnsi="Calibri Light" w:cs="Calibri Light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99"/>
    <w:rsid w:val="00196B7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B76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5C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E6"/>
    <w:rPr>
      <w:rFonts w:ascii="Times New Roman" w:hAnsi="Times New Roman" w:cs="Times New Roman"/>
      <w:sz w:val="18"/>
      <w:szCs w:val="18"/>
    </w:rPr>
  </w:style>
  <w:style w:type="paragraph" w:styleId="ListBullet">
    <w:name w:val="List Bullet"/>
    <w:basedOn w:val="Normal"/>
    <w:autoRedefine/>
    <w:uiPriority w:val="99"/>
    <w:rsid w:val="00D00B5D"/>
    <w:pPr>
      <w:numPr>
        <w:numId w:val="6"/>
      </w:numPr>
      <w:tabs>
        <w:tab w:val="num" w:pos="360"/>
      </w:tabs>
      <w:ind w:left="360"/>
    </w:pPr>
  </w:style>
  <w:style w:type="paragraph" w:styleId="BodyText">
    <w:name w:val="Body Text"/>
    <w:basedOn w:val="Normal"/>
    <w:link w:val="BodyTextChar"/>
    <w:uiPriority w:val="99"/>
    <w:rsid w:val="00ED3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eastAsia="Times New Roman"/>
      <w:lang w:eastAsia="en-US"/>
    </w:rPr>
  </w:style>
  <w:style w:type="paragraph" w:styleId="NoSpacing">
    <w:name w:val="No Spacing"/>
    <w:uiPriority w:val="99"/>
    <w:qFormat/>
    <w:rsid w:val="00986BFC"/>
    <w:rPr>
      <w:rFonts w:eastAsia="Times New Roman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647</Words>
  <Characters>3693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 RECIPE</dc:title>
  <dc:subject/>
  <dc:creator>Lol Moor</dc:creator>
  <cp:keywords/>
  <dc:description/>
  <cp:lastModifiedBy>Linda Collison</cp:lastModifiedBy>
  <cp:revision>2</cp:revision>
  <cp:lastPrinted>2019-05-13T15:46:00Z</cp:lastPrinted>
  <dcterms:created xsi:type="dcterms:W3CDTF">2019-06-23T10:47:00Z</dcterms:created>
  <dcterms:modified xsi:type="dcterms:W3CDTF">2019-06-23T10:47:00Z</dcterms:modified>
</cp:coreProperties>
</file>